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552" w:rsidRDefault="005D290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772A65" wp14:editId="63A24B91">
                <wp:simplePos x="0" y="0"/>
                <wp:positionH relativeFrom="margin">
                  <wp:align>left</wp:align>
                </wp:positionH>
                <wp:positionV relativeFrom="paragraph">
                  <wp:posOffset>3964305</wp:posOffset>
                </wp:positionV>
                <wp:extent cx="10162540" cy="676275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2540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Pr="005D2906" w:rsidRDefault="00BF7BBD" w:rsidP="00046784">
                            <w:pPr>
                              <w:spacing w:line="66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7月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１日現在、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名取市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例年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に比べ約２倍の熱中症救急搬送が発生しています。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72A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312.15pt;width:800.2pt;height:532.5pt;z-index:251680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" filled="f" stroked="f">
                <v:textbox style="mso-fit-shape-to-text:t" inset="5.85pt,.7pt,5.85pt,.7pt">
                  <w:txbxContent>
                    <w:p w:rsidR="00BF7BBD" w:rsidRPr="005D2906" w:rsidRDefault="00BF7BBD" w:rsidP="00046784">
                      <w:pPr>
                        <w:spacing w:line="660" w:lineRule="exact"/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7月</w:t>
                      </w:r>
                      <w:r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１日現在、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名取市</w:t>
                      </w:r>
                      <w:r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例年</w:t>
                      </w:r>
                      <w:r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に比べ約２倍の熱中症救急搬送が発生しています。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88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4584B" wp14:editId="0C1BEF52">
                <wp:simplePos x="0" y="0"/>
                <wp:positionH relativeFrom="margin">
                  <wp:align>right</wp:align>
                </wp:positionH>
                <wp:positionV relativeFrom="paragraph">
                  <wp:posOffset>4935855</wp:posOffset>
                </wp:positionV>
                <wp:extent cx="9966960" cy="676275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6960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Pr="005D2906" w:rsidRDefault="00BF7BBD" w:rsidP="00BD088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906">
                              <w:rPr>
                                <w:rFonts w:hint="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以下の点</w:t>
                            </w:r>
                            <w:r w:rsidRPr="005D2906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に注意して体調管理しましょう。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4584B" id="テキスト ボックス 4" o:spid="_x0000_s1027" type="#_x0000_t202" style="position:absolute;left:0;text-align:left;margin-left:733.6pt;margin-top:388.65pt;width:784.8pt;height:532.5pt;z-index:25167462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" filled="f" stroked="f">
                <v:textbox style="mso-fit-shape-to-text:t" inset="5.85pt,.7pt,5.85pt,.7pt">
                  <w:txbxContent>
                    <w:p w:rsidR="00BF7BBD" w:rsidRPr="005D2906" w:rsidRDefault="00BF7BBD" w:rsidP="00BD0888">
                      <w:pPr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906">
                        <w:rPr>
                          <w:rFonts w:hint="eastAsia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以下の点</w:t>
                      </w:r>
                      <w:r w:rsidRPr="005D2906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に注意して体調管理しましょう。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88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2B069" wp14:editId="5C06543B">
                <wp:simplePos x="0" y="0"/>
                <wp:positionH relativeFrom="column">
                  <wp:posOffset>401955</wp:posOffset>
                </wp:positionH>
                <wp:positionV relativeFrom="paragraph">
                  <wp:posOffset>3097530</wp:posOffset>
                </wp:positionV>
                <wp:extent cx="9382125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Pr="003073D5" w:rsidRDefault="00BF7BBD" w:rsidP="00BD088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夏の暑さにより熱中症が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増加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2B069" id="テキスト ボックス 3" o:spid="_x0000_s1028" type="#_x0000_t202" style="position:absolute;left:0;text-align:left;margin-left:31.65pt;margin-top:243.9pt;width:738.7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BF7BBD" w:rsidRPr="003073D5" w:rsidRDefault="00BF7BBD" w:rsidP="00BD088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夏の暑さにより熱中症が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増加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BD088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4BD75" wp14:editId="2C54F265">
                <wp:simplePos x="0" y="0"/>
                <wp:positionH relativeFrom="column">
                  <wp:posOffset>3402330</wp:posOffset>
                </wp:positionH>
                <wp:positionV relativeFrom="paragraph">
                  <wp:posOffset>1202055</wp:posOffset>
                </wp:positionV>
                <wp:extent cx="6391275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Pr="003073D5" w:rsidRDefault="00BF7BBD" w:rsidP="00BD0888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3D5">
                              <w:rPr>
                                <w:rFonts w:hint="eastAsia"/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名取市</w:t>
                            </w:r>
                            <w:r w:rsidRPr="003073D5">
                              <w:rPr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消防署からの</w:t>
                            </w:r>
                            <w:r w:rsidRPr="003073D5">
                              <w:rPr>
                                <w:rFonts w:hint="eastAsia"/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34BD75" id="テキスト ボックス 2" o:spid="_x0000_s1029" type="#_x0000_t202" style="position:absolute;left:0;text-align:left;margin-left:267.9pt;margin-top:94.65pt;width:503.2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" filled="f" stroked="f">
                <v:textbox style="mso-fit-shape-to-text:t" inset="5.85pt,.7pt,5.85pt,.7pt">
                  <w:txbxContent>
                    <w:p w:rsidR="00BF7BBD" w:rsidRPr="003073D5" w:rsidRDefault="00BF7BBD" w:rsidP="00BD0888">
                      <w:pPr>
                        <w:jc w:val="center"/>
                        <w:rPr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3D5">
                        <w:rPr>
                          <w:rFonts w:hint="eastAsia"/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名取市</w:t>
                      </w:r>
                      <w:r w:rsidRPr="003073D5">
                        <w:rPr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消防署からの</w:t>
                      </w:r>
                      <w:r w:rsidRPr="003073D5">
                        <w:rPr>
                          <w:rFonts w:hint="eastAsia"/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 w:rsidR="00BD0888">
        <w:rPr>
          <w:noProof/>
        </w:rPr>
        <w:drawing>
          <wp:anchor distT="0" distB="0" distL="114300" distR="114300" simplePos="0" relativeHeight="251668480" behindDoc="0" locked="0" layoutInCell="1" allowOverlap="1" wp14:anchorId="42FB9FAA" wp14:editId="4A290823">
            <wp:simplePos x="0" y="0"/>
            <wp:positionH relativeFrom="margin">
              <wp:posOffset>0</wp:posOffset>
            </wp:positionH>
            <wp:positionV relativeFrom="paragraph">
              <wp:posOffset>74295</wp:posOffset>
            </wp:positionV>
            <wp:extent cx="9966960" cy="67627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2A" w:rsidRDefault="00046784" w:rsidP="004C2B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A77D3A" wp14:editId="7A7C13E7">
                <wp:simplePos x="0" y="0"/>
                <wp:positionH relativeFrom="margin">
                  <wp:posOffset>68580</wp:posOffset>
                </wp:positionH>
                <wp:positionV relativeFrom="paragraph">
                  <wp:posOffset>2373630</wp:posOffset>
                </wp:positionV>
                <wp:extent cx="9725025" cy="6781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＊風通し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の良い日陰や冷房が効いている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涼しい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環境に移動しましょう</w:t>
                            </w:r>
                          </w:p>
                          <w:p w:rsid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（クーリングシェルター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なとり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涼み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処を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利用しましょう）</w:t>
                            </w:r>
                          </w:p>
                          <w:p w:rsid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＊自分で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水分が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摂れる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なら少しずつとりましょう。</w:t>
                            </w:r>
                          </w:p>
                          <w:p w:rsid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体温が高い場合は霧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吹き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などを使用して皮膚に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をかけ、扇風機やうちわで風をあてましょう。</w:t>
                            </w:r>
                          </w:p>
                          <w:p w:rsidR="00BF7BBD" w:rsidRP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氷嚢や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冷却パック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があれば首、脇、足の付け根を冷やしましょう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77D3A" id="テキスト ボックス 10" o:spid="_x0000_s1030" type="#_x0000_t202" style="position:absolute;left:0;text-align:left;margin-left:5.4pt;margin-top:186.9pt;width:765.75pt;height:534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＊風通し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の良い日陰や冷房が効いている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涼しい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環境に移動しましょう</w:t>
                      </w:r>
                    </w:p>
                    <w:p w:rsid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（クーリングシェルター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なとり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涼み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処を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利用しましょう）</w:t>
                      </w:r>
                    </w:p>
                    <w:p w:rsid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＊自分で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水分が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摂れる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なら少しずつとりましょう。</w:t>
                      </w:r>
                    </w:p>
                    <w:p w:rsid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体温が高い場合は霧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吹き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などを使用して皮膚に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をかけ、扇風機やうちわで風をあてましょう。</w:t>
                      </w:r>
                    </w:p>
                    <w:p w:rsidR="00BF7BBD" w:rsidRP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氷嚢や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冷却パック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があれば首、脇、足の付け根を冷やしましょう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E4D88F" wp14:editId="2F54CC87">
                <wp:simplePos x="0" y="0"/>
                <wp:positionH relativeFrom="column">
                  <wp:posOffset>87630</wp:posOffset>
                </wp:positionH>
                <wp:positionV relativeFrom="paragraph">
                  <wp:posOffset>1764030</wp:posOffset>
                </wp:positionV>
                <wp:extent cx="9964420" cy="6781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4420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Pr="00631565" w:rsidRDefault="00BF7BBD" w:rsidP="000467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もし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具合が悪くなったら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4D88F" id="テキスト ボックス 9" o:spid="_x0000_s1031" type="#_x0000_t202" style="position:absolute;left:0;text-align:left;margin-left:6.9pt;margin-top:138.9pt;width:784.6pt;height:534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BF7BBD" w:rsidRPr="00631565" w:rsidRDefault="00BF7BBD" w:rsidP="00046784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もし</w:t>
                      </w:r>
                      <w:r w:rsidRPr="00631565">
                        <w:rPr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具合が悪くなったら</w:t>
                      </w:r>
                    </w:p>
                  </w:txbxContent>
                </v:textbox>
              </v:shape>
            </w:pict>
          </mc:Fallback>
        </mc:AlternateContent>
      </w:r>
      <w:r w:rsidR="00EC6E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BE3D2E" wp14:editId="5B3DFE7A">
                <wp:simplePos x="0" y="0"/>
                <wp:positionH relativeFrom="margin">
                  <wp:align>center</wp:align>
                </wp:positionH>
                <wp:positionV relativeFrom="paragraph">
                  <wp:posOffset>649605</wp:posOffset>
                </wp:positionV>
                <wp:extent cx="9725025" cy="6781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テレビ・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ラジオ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等で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熱中症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アラートが、不必要な外は控えましょう</w:t>
                            </w:r>
                          </w:p>
                          <w:p w:rsidR="00BF7BBD" w:rsidRDefault="00BF7BBD" w:rsidP="00046784">
                            <w:pPr>
                              <w:spacing w:line="84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＊喉が渇く前に水分補給をし、水だけでなく塩分もとりましょう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E3D2E" id="テキスト ボックス 7" o:spid="_x0000_s1032" type="#_x0000_t202" style="position:absolute;left:0;text-align:left;margin-left:0;margin-top:51.15pt;width:765.75pt;height:534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" filled="f" stroked="f">
                <v:textbox style="mso-fit-shape-to-text:t" inset="5.85pt,.7pt,5.85pt,.7pt">
                  <w:txbxContent>
                    <w:p w:rsid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テレビ・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ラジオ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等で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熱中症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アラートが、不必要な外は控えましょう</w:t>
                      </w:r>
                    </w:p>
                    <w:p w:rsidR="00BF7BBD" w:rsidRDefault="00BF7BBD" w:rsidP="00046784">
                      <w:pPr>
                        <w:spacing w:line="84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＊喉が渇く前に水分補給をし、水だけでなく塩分もとりましょう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88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1E552B" wp14:editId="03B5FBFD">
                <wp:simplePos x="0" y="0"/>
                <wp:positionH relativeFrom="column">
                  <wp:posOffset>104775</wp:posOffset>
                </wp:positionH>
                <wp:positionV relativeFrom="paragraph">
                  <wp:posOffset>55245</wp:posOffset>
                </wp:positionV>
                <wp:extent cx="9964420" cy="6781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4420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BBD" w:rsidRPr="00631565" w:rsidRDefault="00BF7BBD" w:rsidP="00EC6E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熱中症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にならないために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E552B" id="テキスト ボックス 6" o:spid="_x0000_s1033" type="#_x0000_t202" style="position:absolute;left:0;text-align:left;margin-left:8.25pt;margin-top:4.35pt;width:784.6pt;height:53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" filled="f" stroked="f">
                <v:textbox style="mso-fit-shape-to-text:t" inset="5.85pt,.7pt,5.85pt,.7pt">
                  <w:txbxContent>
                    <w:p w:rsidR="00BF7BBD" w:rsidRPr="00631565" w:rsidRDefault="00BF7BBD" w:rsidP="00EC6E40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熱中症</w:t>
                      </w:r>
                      <w:r w:rsidRPr="00631565">
                        <w:rPr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にならないために</w:t>
                      </w:r>
                    </w:p>
                  </w:txbxContent>
                </v:textbox>
              </v:shape>
            </w:pict>
          </mc:Fallback>
        </mc:AlternateContent>
      </w:r>
      <w:r w:rsidR="00BD0888">
        <w:rPr>
          <w:noProof/>
        </w:rPr>
        <w:drawing>
          <wp:anchor distT="0" distB="0" distL="114300" distR="114300" simplePos="0" relativeHeight="251666432" behindDoc="0" locked="0" layoutInCell="1" allowOverlap="1" wp14:anchorId="38F1ADDB" wp14:editId="2AA775B7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9964420" cy="67818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95A" w:rsidRDefault="004C2B2A" w:rsidP="0000695A">
      <w:pPr>
        <w:rPr>
          <w:rFonts w:hint="eastAsia"/>
        </w:rPr>
        <w:sectPr w:rsidR="0000695A" w:rsidSect="0000695A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52068" wp14:editId="2E992221">
                <wp:simplePos x="0" y="0"/>
                <wp:positionH relativeFrom="margin">
                  <wp:posOffset>-7620</wp:posOffset>
                </wp:positionH>
                <wp:positionV relativeFrom="paragraph">
                  <wp:posOffset>1068705</wp:posOffset>
                </wp:positionV>
                <wp:extent cx="9725025" cy="6781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2B2A" w:rsidRPr="00631565" w:rsidRDefault="004C2B2A" w:rsidP="004C2B2A">
                            <w:pPr>
                              <w:spacing w:line="96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＊意識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状態が悪い場合、けいれん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手足のしびれ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も）が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ある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場合はすぐに救急車を呼びましょう</w:t>
                            </w:r>
                          </w:p>
                          <w:p w:rsidR="004C2B2A" w:rsidRPr="00631565" w:rsidRDefault="004C2B2A" w:rsidP="004C2B2A">
                            <w:pPr>
                              <w:spacing w:line="96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頭痛、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吐き気、嘔吐がある場合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病院へ連れていって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くれる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人が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いる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場合は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病院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を受診しましょう（誰もいなければ救急車）</w:t>
                            </w:r>
                          </w:p>
                          <w:p w:rsidR="004C2B2A" w:rsidRPr="00631565" w:rsidRDefault="004C2B2A" w:rsidP="004C2B2A">
                            <w:pPr>
                              <w:spacing w:line="96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絶えず呼びかけて様子を見て、意識状態が悪くなったらす</w:t>
                            </w:r>
                            <w:r w:rsidRPr="00631565">
                              <w:rPr>
                                <w:rFonts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ぐ</w:t>
                            </w:r>
                            <w:r w:rsidRPr="0063156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救急車を呼びましょう。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52068" id="テキスト ボックス 12" o:spid="_x0000_s1034" type="#_x0000_t202" style="position:absolute;left:0;text-align:left;margin-left:-.6pt;margin-top:84.15pt;width:765.75pt;height:534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" filled="f" stroked="f">
                <v:textbox style="mso-fit-shape-to-text:t" inset="5.85pt,.7pt,5.85pt,.7pt">
                  <w:txbxContent>
                    <w:p w:rsidR="004C2B2A" w:rsidRPr="00631565" w:rsidRDefault="004C2B2A" w:rsidP="004C2B2A">
                      <w:pPr>
                        <w:spacing w:line="960" w:lineRule="exact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＊意識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状態が悪い場合、けいれん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手足のしびれ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も）が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ある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場合はすぐに救急車を呼びましょう</w:t>
                      </w:r>
                    </w:p>
                    <w:p w:rsidR="004C2B2A" w:rsidRPr="00631565" w:rsidRDefault="004C2B2A" w:rsidP="004C2B2A">
                      <w:pPr>
                        <w:spacing w:line="960" w:lineRule="exact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頭痛、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吐き気、嘔吐がある場合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病院へ連れていって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くれる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人が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いる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場合は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病院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を受診しましょう（誰もいなければ救急車）</w:t>
                      </w:r>
                    </w:p>
                    <w:p w:rsidR="004C2B2A" w:rsidRPr="00631565" w:rsidRDefault="004C2B2A" w:rsidP="004C2B2A">
                      <w:pPr>
                        <w:spacing w:line="960" w:lineRule="exact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絶えず呼びかけて様子を見て、意識状態が悪くなったらす</w:t>
                      </w:r>
                      <w:r w:rsidRPr="00631565">
                        <w:rPr>
                          <w:rFonts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ぐ</w:t>
                      </w:r>
                      <w:r w:rsidRPr="0063156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救急車を呼びましょう。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FA39E7" wp14:editId="148C3527">
                <wp:simplePos x="0" y="0"/>
                <wp:positionH relativeFrom="margin">
                  <wp:posOffset>2526030</wp:posOffset>
                </wp:positionH>
                <wp:positionV relativeFrom="paragraph">
                  <wp:posOffset>182880</wp:posOffset>
                </wp:positionV>
                <wp:extent cx="9964420" cy="6781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4420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2B2A" w:rsidRPr="00631565" w:rsidRDefault="004C2B2A" w:rsidP="004C2B2A">
                            <w:pPr>
                              <w:jc w:val="center"/>
                              <w:rPr>
                                <w:noProof/>
                                <w:color w:val="2E74B5" w:themeColor="accent1" w:themeShade="BF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565">
                              <w:rPr>
                                <w:rFonts w:hint="eastAsia"/>
                                <w:noProof/>
                                <w:color w:val="2E74B5" w:themeColor="accent1" w:themeShade="BF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救急車</w:t>
                            </w:r>
                            <w:r w:rsidRPr="00631565">
                              <w:rPr>
                                <w:noProof/>
                                <w:color w:val="2E74B5" w:themeColor="accent1" w:themeShade="BF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の利用について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A39E7" id="テキスト ボックス 13" o:spid="_x0000_s1035" type="#_x0000_t202" style="position:absolute;left:0;text-align:left;margin-left:198.9pt;margin-top:14.4pt;width:784.6pt;height:534pt;z-index:251695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4C2B2A" w:rsidRPr="00631565" w:rsidRDefault="004C2B2A" w:rsidP="004C2B2A">
                      <w:pPr>
                        <w:jc w:val="center"/>
                        <w:rPr>
                          <w:noProof/>
                          <w:color w:val="2E74B5" w:themeColor="accent1" w:themeShade="BF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565">
                        <w:rPr>
                          <w:rFonts w:hint="eastAsia"/>
                          <w:noProof/>
                          <w:color w:val="2E74B5" w:themeColor="accent1" w:themeShade="BF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救急車</w:t>
                      </w:r>
                      <w:r w:rsidRPr="00631565">
                        <w:rPr>
                          <w:noProof/>
                          <w:color w:val="2E74B5" w:themeColor="accent1" w:themeShade="BF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の利用について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987A5DE" wp14:editId="53F3079F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9964420" cy="678180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95A" w:rsidRDefault="0000695A">
      <w:pPr>
        <w:widowControl/>
        <w:jc w:val="left"/>
      </w:pPr>
      <w:r w:rsidRPr="0000695A"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25pt;margin-top:.3pt;width:538.9pt;height:775.35pt;z-index:251701248;mso-position-horizontal-relative:text;mso-position-vertical-relative:text">
            <v:imagedata r:id="rId7" o:title=""/>
            <w10:wrap type="square"/>
          </v:shape>
          <o:OLEObject Type="Embed" ProgID="AcroExch.Document.DC" ShapeID="_x0000_s1028" DrawAspect="Content" ObjectID="_1813132878" r:id="rId8"/>
        </w:object>
      </w:r>
    </w:p>
    <w:p w:rsidR="00DB52E7" w:rsidRDefault="0000695A" w:rsidP="0000695A">
      <w:pPr>
        <w:rPr>
          <w:rFonts w:hint="eastAsia"/>
        </w:rPr>
      </w:pPr>
      <w:r w:rsidRPr="0000695A">
        <w:lastRenderedPageBreak/>
        <w:object w:dxaOrig="1440" w:dyaOrig="1440">
          <v:shape id="_x0000_s1026" type="#_x0000_t75" style="position:absolute;left:0;text-align:left;margin-left:-.15pt;margin-top:.15pt;width:541.6pt;height:765.8pt;z-index:251699200;mso-position-horizontal-relative:text;mso-position-vertical-relative:text">
            <v:imagedata r:id="rId9" o:title=""/>
            <w10:wrap type="square"/>
          </v:shape>
          <o:OLEObject Type="Embed" ProgID="AcroExch.Document.DC" ShapeID="_x0000_s1026" DrawAspect="Content" ObjectID="_1813132877" r:id="rId10"/>
        </w:object>
      </w:r>
      <w:bookmarkStart w:id="0" w:name="_GoBack"/>
      <w:bookmarkEnd w:id="0"/>
    </w:p>
    <w:sectPr w:rsidR="00DB52E7" w:rsidSect="0000695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D5"/>
    <w:rsid w:val="0000695A"/>
    <w:rsid w:val="00046784"/>
    <w:rsid w:val="003073D5"/>
    <w:rsid w:val="004C2B2A"/>
    <w:rsid w:val="005D2906"/>
    <w:rsid w:val="00631565"/>
    <w:rsid w:val="00647148"/>
    <w:rsid w:val="00BD0888"/>
    <w:rsid w:val="00BF7BBD"/>
    <w:rsid w:val="00D46552"/>
    <w:rsid w:val="00DB52E7"/>
    <w:rsid w:val="00EC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049B85A9"/>
  <w15:chartTrackingRefBased/>
  <w15:docId w15:val="{64D63F0E-39EB-4761-9DCF-1863F0063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9F610DD-CF33-4928-A638-F8A07F45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4A6D0D9.dotm</Template>
  <TotalTime>60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紺野 裕一</dc:creator>
  <cp:keywords/>
  <dc:description/>
  <cp:lastModifiedBy>紺野 裕一</cp:lastModifiedBy>
  <cp:revision>8</cp:revision>
  <dcterms:created xsi:type="dcterms:W3CDTF">2025-07-04T01:08:00Z</dcterms:created>
  <dcterms:modified xsi:type="dcterms:W3CDTF">2025-07-04T02:15:00Z</dcterms:modified>
</cp:coreProperties>
</file>